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7A051A" w14:paraId="143D16FE" w14:textId="77777777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7A051A" w14:paraId="226B3050" w14:textId="77777777" w:rsidTr="00F271FE">
              <w:trPr>
                <w:trHeight w:hRule="exact" w:val="3600"/>
              </w:trPr>
              <w:tc>
                <w:tcPr>
                  <w:tcW w:w="4032" w:type="dxa"/>
                  <w:vAlign w:val="bottom"/>
                </w:tcPr>
                <w:p w14:paraId="381BED4B" w14:textId="0D187C82" w:rsidR="007A051A" w:rsidRDefault="00D25953">
                  <w:pPr>
                    <w:pStyle w:val="Heading1"/>
                    <w:outlineLvl w:val="0"/>
                  </w:pPr>
                  <w:r>
                    <w:t>Go Buy One!</w:t>
                  </w:r>
                </w:p>
              </w:tc>
            </w:tr>
            <w:tr w:rsidR="007A051A" w14:paraId="0BD1F0C5" w14:textId="77777777" w:rsidTr="00F271FE">
              <w:trPr>
                <w:trHeight w:hRule="exact" w:val="7200"/>
              </w:trPr>
              <w:tc>
                <w:tcPr>
                  <w:tcW w:w="4032" w:type="dxa"/>
                  <w:shd w:val="clear" w:color="auto" w:fill="DF1010" w:themeFill="accent1" w:themeFillShade="BF"/>
                </w:tcPr>
                <w:p w14:paraId="7DED31CB" w14:textId="34E8A27F" w:rsidR="007A051A" w:rsidRDefault="00D25953">
                  <w:pPr>
                    <w:pStyle w:val="BlockText"/>
                  </w:pPr>
                  <w:r>
                    <w:t>Go out to one of your local stores that provides electronics and bye a CELL phone. Explore all of the cool new things that</w:t>
                  </w:r>
                  <w:r w:rsidR="00121571">
                    <w:t xml:space="preserve"> are provided in one the phone. Since most phones are pretty expensive, </w:t>
                  </w:r>
                  <w:r w:rsidR="005C0E7E">
                    <w:t xml:space="preserve">it has been decided to take down the price of this new phone to give it a chance to be purchased more than any other phone. </w:t>
                  </w:r>
                  <w:r w:rsidR="00C81E52">
                    <w:t>Even if you aren’t planning on buying</w:t>
                  </w:r>
                  <w:r w:rsidR="003C37E9">
                    <w:t xml:space="preserve"> a phone, you can still check it out at the stores if you get a chance.</w:t>
                  </w:r>
                </w:p>
                <w:p w14:paraId="73DD4CA3" w14:textId="33AFAD4D" w:rsidR="00991118" w:rsidRDefault="00EC5939">
                  <w:pPr>
                    <w:pStyle w:val="BlockText"/>
                  </w:pPr>
                  <w:r>
                    <w:t xml:space="preserve"> </w:t>
                  </w:r>
                </w:p>
              </w:tc>
            </w:tr>
          </w:tbl>
          <w:p w14:paraId="100E6A3F" w14:textId="77777777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14:paraId="140E9A9A" w14:textId="77777777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14:paraId="0F4DC3C4" w14:textId="77777777" w:rsidR="007A051A" w:rsidRDefault="007A051A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7A051A" w14:paraId="2148F396" w14:textId="77777777">
              <w:trPr>
                <w:trHeight w:hRule="exact" w:val="1440"/>
              </w:trPr>
              <w:tc>
                <w:tcPr>
                  <w:tcW w:w="5000" w:type="pct"/>
                </w:tcPr>
                <w:p w14:paraId="355BE40F" w14:textId="77777777" w:rsidR="007A051A" w:rsidRDefault="007A051A"/>
              </w:tc>
            </w:tr>
            <w:tr w:rsidR="007A051A" w14:paraId="7A973CCA" w14:textId="77777777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14:paraId="06B576B2" w14:textId="1EE5511F" w:rsidR="007A051A" w:rsidRDefault="007A051A">
                  <w:pPr>
                    <w:pStyle w:val="Recipient"/>
                  </w:pPr>
                </w:p>
              </w:tc>
            </w:tr>
            <w:tr w:rsidR="007A051A" w14:paraId="0FFBEEA8" w14:textId="77777777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sdt>
                  <w:sdtPr>
                    <w:alias w:val="Company"/>
                    <w:tag w:val=""/>
                    <w:id w:val="878906079"/>
                    <w:placeholder>
                      <w:docPart w:val="7E7A842920B2413B957E9429ABE6272A"/>
                    </w:placeholder>
                    <w:dataBinding w:prefixMappings="xmlns:ns0='http://schemas.openxmlformats.org/officeDocument/2006/extended-properties' " w:xpath="/ns0:Properties[1]/ns0:Company[1]" w:storeItemID="{6668398D-A668-4E3E-A5EB-62B293D839F1}"/>
                    <w:text/>
                  </w:sdtPr>
                  <w:sdtEndPr/>
                  <w:sdtContent>
                    <w:p w14:paraId="1703FF15" w14:textId="76AE04A1" w:rsidR="007A051A" w:rsidRDefault="00572A30">
                      <w:pPr>
                        <w:pStyle w:val="Organization"/>
                        <w:spacing w:line="264" w:lineRule="auto"/>
                      </w:pPr>
                      <w:r>
                        <w:t>Beast Releases</w:t>
                      </w:r>
                    </w:p>
                  </w:sdtContent>
                </w:sdt>
                <w:p w14:paraId="05172A87" w14:textId="77777777" w:rsidR="007A051A" w:rsidRDefault="00210C62">
                  <w:pPr>
                    <w:pStyle w:val="NoSpacing"/>
                  </w:pPr>
                  <w:r>
                    <w:t>1397 Soccer Av</w:t>
                  </w:r>
                  <w:r w:rsidR="00F571E3">
                    <w:t xml:space="preserve">enue, Clearfield, PA, 16830 </w:t>
                  </w:r>
                </w:p>
                <w:p w14:paraId="36E1479A" w14:textId="77777777" w:rsidR="00F571E3" w:rsidRDefault="004761AF">
                  <w:pPr>
                    <w:pStyle w:val="NoSpacing"/>
                  </w:pPr>
                  <w:r>
                    <w:t>Phone Number: (555)555-5555</w:t>
                  </w:r>
                </w:p>
                <w:p w14:paraId="5E3A726E" w14:textId="6E0CFFC4" w:rsidR="004761AF" w:rsidRDefault="00242BA1">
                  <w:pPr>
                    <w:pStyle w:val="NoSpacing"/>
                  </w:pPr>
                  <w:r>
                    <w:t xml:space="preserve">Email: </w:t>
                  </w:r>
                  <w:hyperlink r:id="rId8" w:history="1">
                    <w:r w:rsidRPr="004400E0">
                      <w:rPr>
                        <w:rStyle w:val="Hyperlink"/>
                      </w:rPr>
                      <w:t>beastreleases@gmail.com</w:t>
                    </w:r>
                  </w:hyperlink>
                </w:p>
                <w:p w14:paraId="0F5D791C" w14:textId="361C68DF" w:rsidR="00242BA1" w:rsidRDefault="00242BA1">
                  <w:pPr>
                    <w:pStyle w:val="NoSpacing"/>
                  </w:pPr>
                  <w:r>
                    <w:t>Website: beastreleases.org</w:t>
                  </w:r>
                </w:p>
              </w:tc>
            </w:tr>
          </w:tbl>
          <w:p w14:paraId="4EFF6172" w14:textId="77777777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14:paraId="364A3805" w14:textId="77777777" w:rsidR="007A051A" w:rsidRDefault="007A051A">
            <w:pPr>
              <w:spacing w:after="160" w:line="259" w:lineRule="auto"/>
            </w:pPr>
          </w:p>
        </w:tc>
        <w:tc>
          <w:tcPr>
            <w:tcW w:w="576" w:type="dxa"/>
          </w:tcPr>
          <w:p w14:paraId="5853D6FB" w14:textId="77777777" w:rsidR="007A051A" w:rsidRDefault="007A051A">
            <w:pPr>
              <w:spacing w:after="160" w:line="259" w:lineRule="auto"/>
            </w:pPr>
          </w:p>
        </w:tc>
        <w:tc>
          <w:tcPr>
            <w:tcW w:w="4176" w:type="dxa"/>
          </w:tcPr>
          <w:p w14:paraId="1937B982" w14:textId="09D46667" w:rsidR="006240B7" w:rsidRDefault="006240B7"/>
          <w:p w14:paraId="34693D68" w14:textId="44659D44" w:rsidR="006240B7" w:rsidRDefault="006240B7"/>
          <w:p w14:paraId="094F156B" w14:textId="39F569EF" w:rsidR="006240B7" w:rsidRDefault="006240B7"/>
          <w:p w14:paraId="16EDDB48" w14:textId="3E020A62" w:rsidR="006240B7" w:rsidRDefault="006240B7"/>
          <w:p w14:paraId="6F553867" w14:textId="3361A95A" w:rsidR="006240B7" w:rsidRDefault="006240B7"/>
          <w:p w14:paraId="44AAA4C2" w14:textId="617F6FC1" w:rsidR="006240B7" w:rsidRDefault="006240B7"/>
          <w:p w14:paraId="70EF31AD" w14:textId="2351AFA3" w:rsidR="006240B7" w:rsidRDefault="006240B7"/>
          <w:p w14:paraId="0FCBC860" w14:textId="77777777" w:rsidR="006240B7" w:rsidRDefault="006240B7"/>
          <w:tbl>
            <w:tblPr>
              <w:tblStyle w:val="TableLayout"/>
              <w:tblpPr w:leftFromText="180" w:rightFromText="180" w:horzAnchor="margin" w:tblpY="-450"/>
              <w:tblOverlap w:val="never"/>
              <w:tblW w:w="4834" w:type="pct"/>
              <w:tblLayout w:type="fixed"/>
              <w:tblLook w:val="04A0" w:firstRow="1" w:lastRow="0" w:firstColumn="1" w:lastColumn="0" w:noHBand="0" w:noVBand="1"/>
            </w:tblPr>
            <w:tblGrid>
              <w:gridCol w:w="4037"/>
            </w:tblGrid>
            <w:tr w:rsidR="007A051A" w14:paraId="639310B4" w14:textId="77777777" w:rsidTr="006240B7">
              <w:trPr>
                <w:trHeight w:hRule="exact" w:val="3615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14:paraId="236B39BF" w14:textId="7DFA7D14" w:rsidR="00F87D3D" w:rsidRPr="00F87D3D" w:rsidRDefault="00F87D3D" w:rsidP="00F87D3D">
                  <w:pPr>
                    <w:pStyle w:val="Title"/>
                    <w:rPr>
                      <w:sz w:val="96"/>
                      <w:szCs w:val="22"/>
                    </w:rPr>
                  </w:pPr>
                  <w:r>
                    <w:rPr>
                      <w:sz w:val="96"/>
                      <w:szCs w:val="22"/>
                    </w:rPr>
                    <w:t>CELL phone</w:t>
                  </w:r>
                </w:p>
              </w:tc>
            </w:tr>
            <w:tr w:rsidR="007A051A" w14:paraId="146BB17F" w14:textId="77777777" w:rsidTr="006240B7">
              <w:trPr>
                <w:trHeight w:hRule="exact" w:val="3615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14:paraId="311FC6ED" w14:textId="77777777" w:rsidR="007A051A" w:rsidRDefault="006240B7">
                  <w:pPr>
                    <w:pStyle w:val="Subtitle"/>
                    <w:rPr>
                      <w:sz w:val="36"/>
                      <w:szCs w:val="24"/>
                    </w:rPr>
                  </w:pPr>
                  <w:r w:rsidRPr="006240B7">
                    <w:rPr>
                      <w:sz w:val="36"/>
                      <w:szCs w:val="24"/>
                    </w:rPr>
                    <w:t>Kaylie Brown</w:t>
                  </w:r>
                </w:p>
                <w:p w14:paraId="66A076AC" w14:textId="1CE206F6" w:rsidR="009832AE" w:rsidRDefault="009832AE" w:rsidP="009832AE"/>
                <w:p w14:paraId="1BF4ABB3" w14:textId="1168B0AF" w:rsidR="009832AE" w:rsidRPr="009832AE" w:rsidRDefault="009832AE" w:rsidP="009832AE"/>
              </w:tc>
            </w:tr>
            <w:tr w:rsidR="007A051A" w14:paraId="43CAEAAA" w14:textId="77777777" w:rsidTr="006240B7">
              <w:trPr>
                <w:trHeight w:hRule="exact" w:val="3470"/>
              </w:trPr>
              <w:tc>
                <w:tcPr>
                  <w:tcW w:w="5000" w:type="pct"/>
                  <w:vAlign w:val="bottom"/>
                </w:tcPr>
                <w:p w14:paraId="028502D9" w14:textId="784EE7FD" w:rsidR="007A051A" w:rsidRDefault="009832AE">
                  <w:pPr>
                    <w:spacing w:after="160" w:line="264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1B8EF4E1" wp14:editId="20F23ED9">
                        <wp:simplePos x="0" y="0"/>
                        <wp:positionH relativeFrom="column">
                          <wp:posOffset>-194310</wp:posOffset>
                        </wp:positionH>
                        <wp:positionV relativeFrom="paragraph">
                          <wp:posOffset>-3361690</wp:posOffset>
                        </wp:positionV>
                        <wp:extent cx="3038475" cy="3000375"/>
                        <wp:effectExtent l="0" t="0" r="9525" b="9525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8475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A051A" w14:paraId="48F4060E" w14:textId="77777777" w:rsidTr="006240B7">
              <w:trPr>
                <w:trHeight w:hRule="exact" w:val="144"/>
              </w:trPr>
              <w:tc>
                <w:tcPr>
                  <w:tcW w:w="5000" w:type="pct"/>
                  <w:shd w:val="clear" w:color="auto" w:fill="F24F4F" w:themeFill="accent1"/>
                </w:tcPr>
                <w:p w14:paraId="5A995F90" w14:textId="77777777" w:rsidR="007A051A" w:rsidRDefault="007A051A">
                  <w:pPr>
                    <w:spacing w:after="200" w:line="264" w:lineRule="auto"/>
                  </w:pPr>
                </w:p>
              </w:tc>
            </w:tr>
          </w:tbl>
          <w:p w14:paraId="549932C2" w14:textId="77777777" w:rsidR="007A051A" w:rsidRDefault="007A051A">
            <w:pPr>
              <w:spacing w:after="160" w:line="259" w:lineRule="auto"/>
            </w:pPr>
          </w:p>
        </w:tc>
      </w:tr>
    </w:tbl>
    <w:p w14:paraId="06A7D1F0" w14:textId="77777777" w:rsidR="007A051A" w:rsidRDefault="007A051A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</w:tblGrid>
      <w:tr w:rsidR="000D76C2" w14:paraId="4CFCCA3D" w14:textId="77777777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0D76C2" w14:paraId="433FC502" w14:textId="77777777">
              <w:trPr>
                <w:trHeight w:hRule="exact" w:val="3312"/>
              </w:trPr>
              <w:tc>
                <w:tcPr>
                  <w:tcW w:w="4176" w:type="dxa"/>
                </w:tcPr>
                <w:p w14:paraId="6F2D987C" w14:textId="1093F851" w:rsidR="000D76C2" w:rsidRDefault="000D76C2">
                  <w:pPr>
                    <w:spacing w:after="200" w:line="264" w:lineRule="auto"/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3360" behindDoc="0" locked="0" layoutInCell="1" allowOverlap="1" wp14:anchorId="5BC37085" wp14:editId="253AED1B">
                        <wp:simplePos x="0" y="0"/>
                        <wp:positionH relativeFrom="column">
                          <wp:posOffset>-3810</wp:posOffset>
                        </wp:positionH>
                        <wp:positionV relativeFrom="paragraph">
                          <wp:posOffset>-209550</wp:posOffset>
                        </wp:positionV>
                        <wp:extent cx="2619375" cy="2619375"/>
                        <wp:effectExtent l="0" t="0" r="9525" b="9525"/>
                        <wp:wrapNone/>
                        <wp:docPr id="4" name="Picture 4" descr="home / lock screen combos. | Iphone organization, Iphone app layout, Phone  apps iph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ome / lock screen combos. | Iphone organization, Iphone app layout, Phone  apps iph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2619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D76C2" w14:paraId="2177254B" w14:textId="77777777">
              <w:trPr>
                <w:trHeight w:hRule="exact" w:val="7488"/>
              </w:trPr>
              <w:tc>
                <w:tcPr>
                  <w:tcW w:w="4176" w:type="dxa"/>
                </w:tcPr>
                <w:p w14:paraId="0075B03A" w14:textId="7436F776" w:rsidR="000D76C2" w:rsidRDefault="000D76C2">
                  <w:pPr>
                    <w:pStyle w:val="Heading2"/>
                    <w:outlineLvl w:val="1"/>
                  </w:pPr>
                </w:p>
                <w:p w14:paraId="4BB0823E" w14:textId="4B40A37D" w:rsidR="000D76C2" w:rsidRPr="000D76C2" w:rsidRDefault="000D76C2" w:rsidP="00A818D1">
                  <w:pPr>
                    <w:spacing w:after="200" w:line="264" w:lineRule="auto"/>
                    <w:rPr>
                      <w:sz w:val="28"/>
                      <w:szCs w:val="28"/>
                    </w:rPr>
                  </w:pPr>
                  <w:r w:rsidRPr="000D76C2">
                    <w:rPr>
                      <w:sz w:val="28"/>
                      <w:szCs w:val="28"/>
                    </w:rPr>
                    <w:t xml:space="preserve">You can explore so many different things in the newest CELL phone. </w:t>
                  </w:r>
                </w:p>
                <w:p w14:paraId="37CB2CB6" w14:textId="205F9281" w:rsidR="000D76C2" w:rsidRPr="000D76C2" w:rsidRDefault="000D76C2" w:rsidP="00A818D1">
                  <w:pPr>
                    <w:spacing w:after="200" w:line="264" w:lineRule="auto"/>
                    <w:rPr>
                      <w:sz w:val="28"/>
                      <w:szCs w:val="28"/>
                    </w:rPr>
                  </w:pPr>
                  <w:r w:rsidRPr="000D76C2">
                    <w:rPr>
                      <w:sz w:val="28"/>
                      <w:szCs w:val="28"/>
                    </w:rPr>
                    <w:t xml:space="preserve">Here are some the things that you can explore on the new phone: </w:t>
                  </w:r>
                </w:p>
                <w:p w14:paraId="0D840FCB" w14:textId="59D99028" w:rsidR="000D76C2" w:rsidRPr="000D76C2" w:rsidRDefault="000D76C2" w:rsidP="00A818D1">
                  <w:pPr>
                    <w:spacing w:after="200" w:line="264" w:lineRule="auto"/>
                    <w:rPr>
                      <w:sz w:val="28"/>
                      <w:szCs w:val="28"/>
                    </w:rPr>
                  </w:pPr>
                </w:p>
                <w:p w14:paraId="43A85F9E" w14:textId="2BF38575" w:rsidR="000D76C2" w:rsidRPr="000D76C2" w:rsidRDefault="000D76C2" w:rsidP="00116356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0D76C2">
                    <w:rPr>
                      <w:sz w:val="28"/>
                      <w:szCs w:val="28"/>
                    </w:rPr>
                    <w:t xml:space="preserve">Apps </w:t>
                  </w:r>
                </w:p>
                <w:p w14:paraId="38539BBE" w14:textId="6D402A82" w:rsidR="000D76C2" w:rsidRPr="000D76C2" w:rsidRDefault="000D76C2" w:rsidP="00116356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0D76C2">
                    <w:rPr>
                      <w:sz w:val="28"/>
                      <w:szCs w:val="28"/>
                    </w:rPr>
                    <w:t>Icons</w:t>
                  </w:r>
                </w:p>
                <w:p w14:paraId="51ABA3CD" w14:textId="78992966" w:rsidR="000D76C2" w:rsidRPr="000D76C2" w:rsidRDefault="000D76C2" w:rsidP="00116356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0D76C2">
                    <w:rPr>
                      <w:sz w:val="28"/>
                      <w:szCs w:val="28"/>
                    </w:rPr>
                    <w:t>Home screen/lock screen</w:t>
                  </w:r>
                </w:p>
                <w:p w14:paraId="26D62A5D" w14:textId="7E346035" w:rsidR="000D76C2" w:rsidRPr="000D76C2" w:rsidRDefault="000D76C2" w:rsidP="00116356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0D76C2">
                    <w:rPr>
                      <w:sz w:val="28"/>
                      <w:szCs w:val="28"/>
                    </w:rPr>
                    <w:t>Longer lasting battery</w:t>
                  </w:r>
                </w:p>
                <w:p w14:paraId="31050338" w14:textId="378284F2" w:rsidR="000D76C2" w:rsidRPr="000D76C2" w:rsidRDefault="000D76C2" w:rsidP="004D1075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0D76C2">
                    <w:rPr>
                      <w:sz w:val="28"/>
                      <w:szCs w:val="28"/>
                    </w:rPr>
                    <w:t>Default trash can app for unwanted items</w:t>
                  </w:r>
                </w:p>
                <w:p w14:paraId="21FD43B4" w14:textId="543DDF1B" w:rsidR="000D76C2" w:rsidRPr="000D76C2" w:rsidRDefault="000D76C2" w:rsidP="00A818D1">
                  <w:pPr>
                    <w:spacing w:after="200" w:line="264" w:lineRule="auto"/>
                    <w:rPr>
                      <w:sz w:val="28"/>
                      <w:szCs w:val="28"/>
                    </w:rPr>
                  </w:pPr>
                </w:p>
                <w:p w14:paraId="64A4ED5E" w14:textId="25F2682E" w:rsidR="000D76C2" w:rsidRPr="000D76C2" w:rsidRDefault="000D76C2" w:rsidP="00A818D1">
                  <w:pPr>
                    <w:spacing w:after="200" w:line="264" w:lineRule="auto"/>
                    <w:rPr>
                      <w:sz w:val="28"/>
                      <w:szCs w:val="28"/>
                    </w:rPr>
                  </w:pPr>
                  <w:r w:rsidRPr="000D76C2">
                    <w:rPr>
                      <w:sz w:val="28"/>
                      <w:szCs w:val="28"/>
                    </w:rPr>
                    <w:t xml:space="preserve">You can also buy cool phone cases to decorate your phone! </w:t>
                  </w:r>
                </w:p>
                <w:p w14:paraId="61E06BDA" w14:textId="77777777" w:rsidR="000D76C2" w:rsidRDefault="000D76C2" w:rsidP="00A818D1">
                  <w:pPr>
                    <w:spacing w:after="200" w:line="264" w:lineRule="auto"/>
                  </w:pPr>
                </w:p>
                <w:p w14:paraId="1026AEC1" w14:textId="77777777" w:rsidR="000D76C2" w:rsidRDefault="000D76C2" w:rsidP="00A818D1">
                  <w:pPr>
                    <w:spacing w:after="200" w:line="264" w:lineRule="auto"/>
                  </w:pPr>
                </w:p>
                <w:p w14:paraId="03A30EB0" w14:textId="09D9BF96" w:rsidR="000D76C2" w:rsidRDefault="000D76C2" w:rsidP="00A818D1">
                  <w:pPr>
                    <w:spacing w:after="200" w:line="264" w:lineRule="auto"/>
                  </w:pPr>
                </w:p>
              </w:tc>
            </w:tr>
          </w:tbl>
          <w:p w14:paraId="72DE804A" w14:textId="77777777" w:rsidR="000D76C2" w:rsidRDefault="000D76C2">
            <w:pPr>
              <w:spacing w:after="160" w:line="259" w:lineRule="auto"/>
            </w:pPr>
          </w:p>
        </w:tc>
        <w:tc>
          <w:tcPr>
            <w:tcW w:w="576" w:type="dxa"/>
          </w:tcPr>
          <w:p w14:paraId="5CEC931D" w14:textId="77777777" w:rsidR="000D76C2" w:rsidRDefault="000D76C2">
            <w:pPr>
              <w:spacing w:after="160" w:line="259" w:lineRule="auto"/>
            </w:pPr>
          </w:p>
        </w:tc>
        <w:tc>
          <w:tcPr>
            <w:tcW w:w="576" w:type="dxa"/>
          </w:tcPr>
          <w:p w14:paraId="7AD49FAA" w14:textId="77777777" w:rsidR="000D76C2" w:rsidRDefault="000D76C2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0D76C2" w14:paraId="4AA6A5A2" w14:textId="77777777">
              <w:trPr>
                <w:trHeight w:hRule="exact" w:val="7344"/>
              </w:trPr>
              <w:tc>
                <w:tcPr>
                  <w:tcW w:w="5000" w:type="pct"/>
                </w:tcPr>
                <w:p w14:paraId="49FE3EAF" w14:textId="6D4EAC49" w:rsidR="000D76C2" w:rsidRPr="009832AE" w:rsidRDefault="000D76C2">
                  <w:pPr>
                    <w:pStyle w:val="Heading2"/>
                    <w:spacing w:before="180"/>
                    <w:outlineLvl w:val="1"/>
                    <w:rPr>
                      <w:sz w:val="40"/>
                      <w:szCs w:val="22"/>
                    </w:rPr>
                  </w:pPr>
                  <w:r>
                    <w:rPr>
                      <w:sz w:val="40"/>
                      <w:szCs w:val="22"/>
                    </w:rPr>
                    <w:t>The best things about the CELL phone</w:t>
                  </w:r>
                </w:p>
                <w:p w14:paraId="7019304E" w14:textId="5B95F4D8" w:rsidR="000D76C2" w:rsidRPr="001C20DB" w:rsidRDefault="000D76C2" w:rsidP="009832AE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1C20DB">
                    <w:rPr>
                      <w:sz w:val="28"/>
                      <w:szCs w:val="28"/>
                    </w:rPr>
                    <w:t>Phone case(optional) -acts as a cell wall to support and protect</w:t>
                  </w:r>
                </w:p>
                <w:p w14:paraId="22DEE9A6" w14:textId="77777777" w:rsidR="000D76C2" w:rsidRPr="001C20DB" w:rsidRDefault="000D76C2" w:rsidP="00642BD7">
                  <w:pPr>
                    <w:rPr>
                      <w:sz w:val="28"/>
                      <w:szCs w:val="28"/>
                    </w:rPr>
                  </w:pPr>
                </w:p>
                <w:p w14:paraId="299A033F" w14:textId="240F5775" w:rsidR="000D76C2" w:rsidRPr="001C20DB" w:rsidRDefault="000D76C2" w:rsidP="009832AE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1C20DB">
                    <w:rPr>
                      <w:sz w:val="28"/>
                      <w:szCs w:val="28"/>
                    </w:rPr>
                    <w:t xml:space="preserve">App store-provides many different games, social media, etc. </w:t>
                  </w:r>
                </w:p>
                <w:p w14:paraId="7B9ADD45" w14:textId="77777777" w:rsidR="000D76C2" w:rsidRPr="001C20DB" w:rsidRDefault="000D76C2" w:rsidP="00642BD7">
                  <w:pPr>
                    <w:rPr>
                      <w:sz w:val="28"/>
                      <w:szCs w:val="28"/>
                    </w:rPr>
                  </w:pPr>
                </w:p>
                <w:p w14:paraId="27B043FC" w14:textId="0F3A5930" w:rsidR="000D76C2" w:rsidRPr="001C20DB" w:rsidRDefault="000D76C2" w:rsidP="00642BD7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1C20DB">
                    <w:rPr>
                      <w:sz w:val="28"/>
                      <w:szCs w:val="28"/>
                    </w:rPr>
                    <w:t>New icons- icons are packaged onto the screen like a Golgi apparatus packages proteins</w:t>
                  </w:r>
                </w:p>
                <w:p w14:paraId="4C7C3558" w14:textId="77777777" w:rsidR="000D76C2" w:rsidRPr="001C20DB" w:rsidRDefault="000D76C2" w:rsidP="00642BD7">
                  <w:pPr>
                    <w:rPr>
                      <w:sz w:val="28"/>
                      <w:szCs w:val="28"/>
                    </w:rPr>
                  </w:pPr>
                </w:p>
                <w:p w14:paraId="374E3268" w14:textId="204542F4" w:rsidR="000D76C2" w:rsidRPr="001C20DB" w:rsidRDefault="000D76C2" w:rsidP="00642BD7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1C20DB">
                    <w:rPr>
                      <w:sz w:val="28"/>
                      <w:szCs w:val="28"/>
                    </w:rPr>
                    <w:t xml:space="preserve">Battery- longer </w:t>
                  </w:r>
                  <w:r w:rsidRPr="00064AC2">
                    <w:rPr>
                      <w:color w:val="3A3836" w:themeColor="background2" w:themeShade="40"/>
                      <w:sz w:val="28"/>
                      <w:szCs w:val="28"/>
                    </w:rPr>
                    <w:t xml:space="preserve">lasting battery </w:t>
                  </w:r>
                </w:p>
                <w:p w14:paraId="070C3E51" w14:textId="77777777" w:rsidR="000D76C2" w:rsidRPr="001C20DB" w:rsidRDefault="000D76C2" w:rsidP="00642BD7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14:paraId="0624BE56" w14:textId="252DAB48" w:rsidR="000D76C2" w:rsidRPr="0025506C" w:rsidRDefault="000D76C2" w:rsidP="0025506C">
                  <w:pPr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311467C7" wp14:editId="40270C7D">
                        <wp:simplePos x="0" y="0"/>
                        <wp:positionH relativeFrom="column">
                          <wp:posOffset>41910</wp:posOffset>
                        </wp:positionH>
                        <wp:positionV relativeFrom="paragraph">
                          <wp:posOffset>540385</wp:posOffset>
                        </wp:positionV>
                        <wp:extent cx="2914650" cy="2658110"/>
                        <wp:effectExtent l="0" t="0" r="0" b="8890"/>
                        <wp:wrapNone/>
                        <wp:docPr id="3" name="Picture 3" descr="The Troubling Disconnect Between 6.1 Billion Smartphones and You Getting  Downloads | by Ryan Sheffer | Medi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he Troubling Disconnect Between 6.1 Billion Smartphones and You Getting  Downloads | by Ryan Sheffer | Medi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2658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D76C2" w14:paraId="3C5CAA55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762D211F" w14:textId="77777777" w:rsidR="000D76C2" w:rsidRDefault="000D76C2"/>
              </w:tc>
            </w:tr>
            <w:tr w:rsidR="000D76C2" w14:paraId="632C65D3" w14:textId="77777777">
              <w:trPr>
                <w:trHeight w:hRule="exact" w:val="3168"/>
              </w:trPr>
              <w:tc>
                <w:tcPr>
                  <w:tcW w:w="5000" w:type="pct"/>
                </w:tcPr>
                <w:p w14:paraId="49FF5353" w14:textId="1BFF1DF9" w:rsidR="000D76C2" w:rsidRDefault="000D76C2">
                  <w:pPr>
                    <w:spacing w:after="200" w:line="264" w:lineRule="auto"/>
                  </w:pPr>
                </w:p>
              </w:tc>
            </w:tr>
          </w:tbl>
          <w:p w14:paraId="394B4537" w14:textId="77777777" w:rsidR="000D76C2" w:rsidRDefault="000D76C2">
            <w:pPr>
              <w:spacing w:after="160" w:line="259" w:lineRule="auto"/>
            </w:pPr>
          </w:p>
        </w:tc>
        <w:tc>
          <w:tcPr>
            <w:tcW w:w="576" w:type="dxa"/>
          </w:tcPr>
          <w:p w14:paraId="17AB2899" w14:textId="77777777" w:rsidR="000D76C2" w:rsidRDefault="000D76C2">
            <w:pPr>
              <w:spacing w:after="160" w:line="259" w:lineRule="auto"/>
            </w:pPr>
          </w:p>
        </w:tc>
        <w:tc>
          <w:tcPr>
            <w:tcW w:w="576" w:type="dxa"/>
          </w:tcPr>
          <w:p w14:paraId="1C41325A" w14:textId="46795756" w:rsidR="000D76C2" w:rsidRDefault="000D76C2" w:rsidP="00D13C25">
            <w:pPr>
              <w:spacing w:after="160" w:line="259" w:lineRule="auto"/>
              <w:jc w:val="both"/>
            </w:pPr>
          </w:p>
        </w:tc>
      </w:tr>
    </w:tbl>
    <w:p w14:paraId="18E76BB1" w14:textId="2835C28E" w:rsidR="007A051A" w:rsidRDefault="003C37E9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58E8A" wp14:editId="7AA874E3">
                <wp:simplePos x="0" y="0"/>
                <wp:positionH relativeFrom="column">
                  <wp:posOffset>6530340</wp:posOffset>
                </wp:positionH>
                <wp:positionV relativeFrom="paragraph">
                  <wp:posOffset>-6858000</wp:posOffset>
                </wp:positionV>
                <wp:extent cx="2924175" cy="68484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84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F05A38" w14:textId="5E3E4650" w:rsidR="003C37E9" w:rsidRDefault="003C37E9" w:rsidP="0091260D">
                            <w:pPr>
                              <w:jc w:val="center"/>
                              <w:rPr>
                                <w:rFonts w:asciiTheme="majorHAnsi" w:hAnsiTheme="majorHAnsi"/>
                                <w:color w:val="FF505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91260D">
                              <w:rPr>
                                <w:rFonts w:asciiTheme="majorHAnsi" w:hAnsiTheme="majorHAnsi"/>
                                <w:color w:val="FF5050"/>
                                <w:sz w:val="48"/>
                                <w:szCs w:val="48"/>
                                <w:u w:val="single"/>
                              </w:rPr>
                              <w:t>Price</w:t>
                            </w:r>
                          </w:p>
                          <w:p w14:paraId="161C6520" w14:textId="2DCE87AE" w:rsidR="0091260D" w:rsidRPr="00064AC2" w:rsidRDefault="0091260D" w:rsidP="0091260D">
                            <w:pPr>
                              <w:jc w:val="center"/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064AC2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The prices of most new phones </w:t>
                            </w:r>
                            <w:r w:rsidR="00B17AA5" w:rsidRPr="00064AC2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are expensive but these new CELL phones are only $400. </w:t>
                            </w:r>
                            <w:r w:rsidR="007F0BD8" w:rsidRPr="00064AC2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This is an inexpensive phone with new features </w:t>
                            </w:r>
                            <w:r w:rsidR="00E65FDF" w:rsidRPr="00064AC2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that you can explore. Go ahead and tell your friends and family about this phone and </w:t>
                            </w:r>
                            <w:r w:rsidR="00064AC2" w:rsidRPr="00064AC2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how they can buy them for cheaper than most phones. </w:t>
                            </w:r>
                          </w:p>
                          <w:p w14:paraId="13988BF7" w14:textId="382DF45A" w:rsidR="0091260D" w:rsidRPr="0091260D" w:rsidRDefault="0059041A" w:rsidP="0059041A">
                            <w:pPr>
                              <w:jc w:val="center"/>
                              <w:rPr>
                                <w:rFonts w:asciiTheme="majorHAnsi" w:hAnsiTheme="majorHAnsi"/>
                                <w:color w:val="FF5050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53218" wp14:editId="2B992286">
                                  <wp:extent cx="2592070" cy="2209800"/>
                                  <wp:effectExtent l="0" t="0" r="0" b="0"/>
                                  <wp:docPr id="6" name="Picture 6" descr="Cheap Price Stock Illustrations – 30,770 Cheap Price Stock Illustrations, 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heap Price Stock Illustrations – 30,770 Cheap Price Stock Illustrations, 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07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58E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14.2pt;margin-top:-540pt;width:230.25pt;height:53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" fillcolor="white [3201]" strokecolor="white [3212]" strokeweight=".5pt">
                <v:textbox>
                  <w:txbxContent>
                    <w:p w14:paraId="3AF05A38" w14:textId="5E3E4650" w:rsidR="003C37E9" w:rsidRDefault="003C37E9" w:rsidP="0091260D">
                      <w:pPr>
                        <w:jc w:val="center"/>
                        <w:rPr>
                          <w:rFonts w:asciiTheme="majorHAnsi" w:hAnsiTheme="majorHAnsi"/>
                          <w:color w:val="FF5050"/>
                          <w:sz w:val="48"/>
                          <w:szCs w:val="48"/>
                          <w:u w:val="single"/>
                        </w:rPr>
                      </w:pPr>
                      <w:r w:rsidRPr="0091260D">
                        <w:rPr>
                          <w:rFonts w:asciiTheme="majorHAnsi" w:hAnsiTheme="majorHAnsi"/>
                          <w:color w:val="FF5050"/>
                          <w:sz w:val="48"/>
                          <w:szCs w:val="48"/>
                          <w:u w:val="single"/>
                        </w:rPr>
                        <w:t>Price</w:t>
                      </w:r>
                    </w:p>
                    <w:p w14:paraId="161C6520" w14:textId="2DCE87AE" w:rsidR="0091260D" w:rsidRPr="00064AC2" w:rsidRDefault="0091260D" w:rsidP="0091260D">
                      <w:pPr>
                        <w:jc w:val="center"/>
                        <w:rPr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064AC2">
                        <w:rPr>
                          <w:color w:val="404040" w:themeColor="text1" w:themeTint="BF"/>
                          <w:sz w:val="28"/>
                          <w:szCs w:val="28"/>
                        </w:rPr>
                        <w:t xml:space="preserve">The prices of most new phones </w:t>
                      </w:r>
                      <w:r w:rsidR="00B17AA5" w:rsidRPr="00064AC2">
                        <w:rPr>
                          <w:color w:val="404040" w:themeColor="text1" w:themeTint="BF"/>
                          <w:sz w:val="28"/>
                          <w:szCs w:val="28"/>
                        </w:rPr>
                        <w:t xml:space="preserve">are expensive but these new CELL phones are only $400. </w:t>
                      </w:r>
                      <w:r w:rsidR="007F0BD8" w:rsidRPr="00064AC2">
                        <w:rPr>
                          <w:color w:val="404040" w:themeColor="text1" w:themeTint="BF"/>
                          <w:sz w:val="28"/>
                          <w:szCs w:val="28"/>
                        </w:rPr>
                        <w:t xml:space="preserve">This is an inexpensive phone with new features </w:t>
                      </w:r>
                      <w:r w:rsidR="00E65FDF" w:rsidRPr="00064AC2">
                        <w:rPr>
                          <w:color w:val="404040" w:themeColor="text1" w:themeTint="BF"/>
                          <w:sz w:val="28"/>
                          <w:szCs w:val="28"/>
                        </w:rPr>
                        <w:t xml:space="preserve">that you can explore. Go ahead and tell your friends and family about this phone and </w:t>
                      </w:r>
                      <w:r w:rsidR="00064AC2" w:rsidRPr="00064AC2">
                        <w:rPr>
                          <w:color w:val="404040" w:themeColor="text1" w:themeTint="BF"/>
                          <w:sz w:val="28"/>
                          <w:szCs w:val="28"/>
                        </w:rPr>
                        <w:t xml:space="preserve">how they can buy them for cheaper than most phones. </w:t>
                      </w:r>
                    </w:p>
                    <w:p w14:paraId="13988BF7" w14:textId="382DF45A" w:rsidR="0091260D" w:rsidRPr="0091260D" w:rsidRDefault="0059041A" w:rsidP="0059041A">
                      <w:pPr>
                        <w:jc w:val="center"/>
                        <w:rPr>
                          <w:rFonts w:asciiTheme="majorHAnsi" w:hAnsiTheme="majorHAnsi"/>
                          <w:color w:val="FF5050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53218" wp14:editId="2B992286">
                            <wp:extent cx="2592070" cy="2209800"/>
                            <wp:effectExtent l="0" t="0" r="0" b="0"/>
                            <wp:docPr id="6" name="Picture 6" descr="Cheap Price Stock Illustrations – 30,770 Cheap Price Stock Illustrations, 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heap Price Stock Illustrations – 30,770 Cheap Price Stock Illustrations, 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2070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A051A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F92371C"/>
    <w:multiLevelType w:val="hybridMultilevel"/>
    <w:tmpl w:val="BFB62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06B5F"/>
    <w:multiLevelType w:val="hybridMultilevel"/>
    <w:tmpl w:val="E714A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00B"/>
    <w:rsid w:val="00042E38"/>
    <w:rsid w:val="00064AC2"/>
    <w:rsid w:val="000D76C2"/>
    <w:rsid w:val="000E6FB0"/>
    <w:rsid w:val="00116356"/>
    <w:rsid w:val="00121571"/>
    <w:rsid w:val="0015630D"/>
    <w:rsid w:val="001C20DB"/>
    <w:rsid w:val="00210C62"/>
    <w:rsid w:val="00242BA1"/>
    <w:rsid w:val="0025506C"/>
    <w:rsid w:val="002D2DD5"/>
    <w:rsid w:val="003C37E9"/>
    <w:rsid w:val="004761AF"/>
    <w:rsid w:val="004D1075"/>
    <w:rsid w:val="004D7B59"/>
    <w:rsid w:val="00572A30"/>
    <w:rsid w:val="0059041A"/>
    <w:rsid w:val="005C0E7E"/>
    <w:rsid w:val="005F07AD"/>
    <w:rsid w:val="006240B7"/>
    <w:rsid w:val="00642BD7"/>
    <w:rsid w:val="006C559B"/>
    <w:rsid w:val="007A051A"/>
    <w:rsid w:val="007C0E7D"/>
    <w:rsid w:val="007F0BD8"/>
    <w:rsid w:val="008003F3"/>
    <w:rsid w:val="008C0E0D"/>
    <w:rsid w:val="0091260D"/>
    <w:rsid w:val="009832AE"/>
    <w:rsid w:val="00991118"/>
    <w:rsid w:val="00A54F10"/>
    <w:rsid w:val="00A818D1"/>
    <w:rsid w:val="00B17AA5"/>
    <w:rsid w:val="00BB4E34"/>
    <w:rsid w:val="00C81E52"/>
    <w:rsid w:val="00C83987"/>
    <w:rsid w:val="00D13C25"/>
    <w:rsid w:val="00D25953"/>
    <w:rsid w:val="00D30CEC"/>
    <w:rsid w:val="00D76DCF"/>
    <w:rsid w:val="00D91B28"/>
    <w:rsid w:val="00D963F7"/>
    <w:rsid w:val="00DE37B0"/>
    <w:rsid w:val="00E025DC"/>
    <w:rsid w:val="00E4313F"/>
    <w:rsid w:val="00E65FDF"/>
    <w:rsid w:val="00EC5939"/>
    <w:rsid w:val="00EF400B"/>
    <w:rsid w:val="00F271FE"/>
    <w:rsid w:val="00F571E3"/>
    <w:rsid w:val="00F87D3D"/>
    <w:rsid w:val="00F9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AA58BE"/>
  <w15:chartTrackingRefBased/>
  <w15:docId w15:val="{1238485F-442A-4876-8A93-9DBEC483E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1FE"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rsid w:val="00F271FE"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DF1010" w:themeColor="accent1" w:themeShade="BF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rsid w:val="00F271FE"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character" w:customStyle="1" w:styleId="QuoteChar">
    <w:name w:val="Quote Char"/>
    <w:basedOn w:val="DefaultParagraphFont"/>
    <w:link w:val="Quote"/>
    <w:uiPriority w:val="2"/>
    <w:rsid w:val="00F271FE"/>
    <w:rPr>
      <w:rFonts w:asciiTheme="majorHAnsi" w:eastAsiaTheme="majorEastAsia" w:hAnsiTheme="majorHAnsi" w:cstheme="majorBidi"/>
      <w:i/>
      <w:iCs/>
      <w:color w:val="DF1010" w:themeColor="accent1" w:themeShade="BF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unhideWhenUsed/>
    <w:qFormat/>
    <w:rsid w:val="001163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BA1"/>
    <w:rPr>
      <w:color w:val="4C483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2B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streleases@gmail.com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brownk1802\AppData\Roaming\Microsoft\Templates\Company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E7A842920B2413B957E9429ABE62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F1D47-4046-45A4-A723-978E054C9B64}"/>
      </w:docPartPr>
      <w:docPartBody>
        <w:p w:rsidR="00A84C78" w:rsidRDefault="00580685">
          <w:pPr>
            <w:pStyle w:val="7E7A842920B2413B957E9429ABE6272A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C78"/>
    <w:rsid w:val="00580685"/>
    <w:rsid w:val="00A8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64A5D565544833B7BC773383708946">
    <w:name w:val="7364A5D565544833B7BC773383708946"/>
  </w:style>
  <w:style w:type="paragraph" w:customStyle="1" w:styleId="B5F8A648C9DE4FF79318761CCA901657">
    <w:name w:val="B5F8A648C9DE4FF79318761CCA901657"/>
  </w:style>
  <w:style w:type="paragraph" w:customStyle="1" w:styleId="7E7A842920B2413B957E9429ABE6272A">
    <w:name w:val="7E7A842920B2413B957E9429ABE6272A"/>
  </w:style>
  <w:style w:type="paragraph" w:customStyle="1" w:styleId="5BD1CDB178AD413EAB00CF1DA14AF677">
    <w:name w:val="5BD1CDB178AD413EAB00CF1DA14AF677"/>
  </w:style>
  <w:style w:type="paragraph" w:customStyle="1" w:styleId="87C25845C8444F2EAD2DDE9687C96E6F">
    <w:name w:val="87C25845C8444F2EAD2DDE9687C96E6F"/>
    <w:rsid w:val="00A84C78"/>
  </w:style>
  <w:style w:type="paragraph" w:customStyle="1" w:styleId="2E1ECDCAC80240259AD6DE8F6E3CD79C">
    <w:name w:val="2E1ECDCAC80240259AD6DE8F6E3CD79C"/>
    <w:rsid w:val="00A84C78"/>
  </w:style>
  <w:style w:type="paragraph" w:customStyle="1" w:styleId="707E411F0369445C9B8781DEDCCE08A3">
    <w:name w:val="707E411F0369445C9B8781DEDCCE08A3"/>
  </w:style>
  <w:style w:type="paragraph" w:customStyle="1" w:styleId="74DC49389E184100BAD8D647DB1E702C">
    <w:name w:val="74DC49389E184100BAD8D647DB1E702C"/>
  </w:style>
  <w:style w:type="paragraph" w:customStyle="1" w:styleId="164B0B1A15F84767847FA35B4BC5C49F">
    <w:name w:val="164B0B1A15F84767847FA35B4BC5C49F"/>
  </w:style>
  <w:style w:type="paragraph" w:customStyle="1" w:styleId="E7CC0CD579A246EB932CDC821934F6B5">
    <w:name w:val="E7CC0CD579A246EB932CDC821934F6B5"/>
  </w:style>
  <w:style w:type="paragraph" w:customStyle="1" w:styleId="0E009ACAEE284178A521FE82E34557AA">
    <w:name w:val="0E009ACAEE284178A521FE82E34557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8FF30EC117349AB1FE05F489AA19B" ma:contentTypeVersion="8" ma:contentTypeDescription="Create a new document." ma:contentTypeScope="" ma:versionID="e850506cceabda2d4c5c1b1430f5d632">
  <xsd:schema xmlns:xsd="http://www.w3.org/2001/XMLSchema" xmlns:xs="http://www.w3.org/2001/XMLSchema" xmlns:p="http://schemas.microsoft.com/office/2006/metadata/properties" xmlns:ns2="59ea92aa-c839-4b41-a355-8dfb2b3cc9b4" xmlns:ns3="c803b1c7-cd05-4918-bef8-52df87d5dba8" targetNamespace="http://schemas.microsoft.com/office/2006/metadata/properties" ma:root="true" ma:fieldsID="2b7b3ae41871eab357122b76040025a1" ns2:_="" ns3:_="">
    <xsd:import namespace="59ea92aa-c839-4b41-a355-8dfb2b3cc9b4"/>
    <xsd:import namespace="c803b1c7-cd05-4918-bef8-52df87d5dba8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2aa-c839-4b41-a355-8dfb2b3cc9b4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3b1c7-cd05-4918-bef8-52df87d5dba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9ea92aa-c839-4b41-a355-8dfb2b3cc9b4" xsi:nil="true"/>
    <SharedWithUsers xmlns="c803b1c7-cd05-4918-bef8-52df87d5dba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E80154E-6710-4FFE-90E0-33D69F87F46C}"/>
</file>

<file path=customXml/itemProps2.xml><?xml version="1.0" encoding="utf-8"?>
<ds:datastoreItem xmlns:ds="http://schemas.openxmlformats.org/officeDocument/2006/customXml" ds:itemID="{52920FBB-7199-40FC-AC6D-D08C1BA7C2B6}"/>
</file>

<file path=customXml/itemProps3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Brochure</Template>
  <TotalTime>1336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Beast Releases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24BrownKaylie</dc:creator>
  <cp:lastModifiedBy>24BrownKaylie</cp:lastModifiedBy>
  <cp:revision>36</cp:revision>
  <dcterms:created xsi:type="dcterms:W3CDTF">2020-10-13T15:06:00Z</dcterms:created>
  <dcterms:modified xsi:type="dcterms:W3CDTF">2020-10-14T23:36:00Z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0x0101000FC8FF30EC117349AB1FE05F489AA19B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Order">
    <vt:r8>16300</vt:r8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</Properties>
</file>